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ECC6" w14:textId="77777777" w:rsidR="00394A6D" w:rsidRDefault="007312CB">
      <w:pPr>
        <w:pStyle w:val="Title"/>
      </w:pPr>
      <w:sdt>
        <w:sdtPr>
          <w:alias w:val="Enter your name:"/>
          <w:tag w:val=""/>
          <w:id w:val="-328297061"/>
          <w:placeholder>
            <w:docPart w:val="35D6FE35F0D944C19EF6648FCAC65C1E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/>
        </w:sdtPr>
        <w:sdtEndPr/>
        <w:sdtContent>
          <w:r w:rsidR="00FA77DA">
            <w:t>PURUSHOTHAMAN B</w:t>
          </w:r>
        </w:sdtContent>
      </w:sdt>
    </w:p>
    <w:p w14:paraId="6499399A" w14:textId="77777777" w:rsidR="00394A6D" w:rsidRPr="005A1FA3" w:rsidRDefault="00FA77DA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1FA3">
        <w:rPr>
          <w:rFonts w:ascii="Times New Roman" w:hAnsi="Times New Roman" w:cs="Times New Roman"/>
          <w:sz w:val="24"/>
          <w:szCs w:val="24"/>
        </w:rPr>
        <w:t>9600996505</w:t>
      </w:r>
      <w:r w:rsidR="007D00B3" w:rsidRPr="005A1FA3">
        <w:rPr>
          <w:rFonts w:ascii="Times New Roman" w:hAnsi="Times New Roman" w:cs="Times New Roman"/>
          <w:sz w:val="24"/>
          <w:szCs w:val="24"/>
        </w:rPr>
        <w:t> | </w:t>
      </w:r>
      <w:r w:rsidRPr="005A1FA3">
        <w:rPr>
          <w:rFonts w:ascii="Times New Roman" w:hAnsi="Times New Roman" w:cs="Times New Roman"/>
          <w:sz w:val="24"/>
          <w:szCs w:val="24"/>
        </w:rPr>
        <w:t>https://www.linkedin.com/in/purushothb15</w:t>
      </w:r>
      <w:r w:rsidR="007D00B3" w:rsidRPr="005A1FA3">
        <w:rPr>
          <w:rFonts w:ascii="Times New Roman" w:hAnsi="Times New Roman" w:cs="Times New Roman"/>
          <w:sz w:val="24"/>
          <w:szCs w:val="24"/>
        </w:rPr>
        <w:t> | </w:t>
      </w:r>
      <w:hyperlink r:id="rId8" w:history="1">
        <w:r w:rsidR="005A1FA3" w:rsidRPr="005A1FA3">
          <w:rPr>
            <w:rStyle w:val="Hyperlink"/>
            <w:rFonts w:ascii="Times New Roman" w:hAnsi="Times New Roman" w:cs="Times New Roman"/>
            <w:sz w:val="24"/>
            <w:szCs w:val="24"/>
          </w:rPr>
          <w:t>paulpurushoth97@gmail.com</w:t>
        </w:r>
      </w:hyperlink>
    </w:p>
    <w:p w14:paraId="6543A255" w14:textId="77777777" w:rsidR="005A1FA3" w:rsidRPr="007F21DC" w:rsidRDefault="007F21DC" w:rsidP="007F21D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F21DC">
        <w:rPr>
          <w:rFonts w:ascii="Times New Roman" w:hAnsi="Times New Roman" w:cs="Times New Roman"/>
          <w:b/>
          <w:bCs/>
          <w:sz w:val="28"/>
          <w:szCs w:val="28"/>
        </w:rPr>
        <w:t xml:space="preserve">SUMMARY : </w:t>
      </w:r>
    </w:p>
    <w:p w14:paraId="6EB78B77" w14:textId="77777777" w:rsidR="00394A6D" w:rsidRDefault="00FA77DA" w:rsidP="007F21DC">
      <w:pPr>
        <w:spacing w:line="360" w:lineRule="auto"/>
        <w:rPr>
          <w:rFonts w:ascii="Times New Roman" w:hAnsi="Times New Roman" w:cs="Times New Roman"/>
        </w:rPr>
      </w:pPr>
      <w:r w:rsidRPr="007F21DC">
        <w:rPr>
          <w:rFonts w:ascii="Times New Roman" w:hAnsi="Times New Roman" w:cs="Times New Roman"/>
          <w:sz w:val="24"/>
          <w:szCs w:val="24"/>
        </w:rPr>
        <w:t>A Medical Coding fresher with strong knowledge of ICD-10-CM, CPT, HCPCS, and medical terminology, seeking to apply technical accuracy and analytical skills in a healthcare organization. Passionate about ensuring compliant documentation, optimizing revenue cycle processes, and supporting quality patient data management</w:t>
      </w:r>
      <w:r w:rsidR="00AD1A71">
        <w:rPr>
          <w:rFonts w:ascii="Times New Roman" w:hAnsi="Times New Roman" w:cs="Times New Roman"/>
        </w:rPr>
        <w:t>.</w:t>
      </w:r>
    </w:p>
    <w:p w14:paraId="126E4659" w14:textId="77777777" w:rsidR="00AD1A71" w:rsidRPr="007F21DC" w:rsidRDefault="00AD1A71" w:rsidP="007F21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1DC">
        <w:rPr>
          <w:rFonts w:ascii="Times New Roman" w:hAnsi="Times New Roman" w:cs="Times New Roman"/>
          <w:b/>
          <w:bCs/>
          <w:sz w:val="28"/>
          <w:szCs w:val="28"/>
          <w:u w:val="single"/>
        </w:rPr>
        <w:t>PROFESSIONAL EXPERIENCE</w:t>
      </w:r>
      <w:r w:rsidRPr="007F21DC">
        <w:rPr>
          <w:rFonts w:ascii="Times New Roman" w:hAnsi="Times New Roman" w:cs="Times New Roman"/>
          <w:sz w:val="28"/>
          <w:szCs w:val="28"/>
        </w:rPr>
        <w:t xml:space="preserve"> : </w:t>
      </w:r>
    </w:p>
    <w:p w14:paraId="2B8D9063" w14:textId="77777777" w:rsidR="007F21DC" w:rsidRPr="001D035B" w:rsidRDefault="00AD1A71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35B">
        <w:rPr>
          <w:rFonts w:ascii="Times New Roman" w:hAnsi="Times New Roman" w:cs="Times New Roman"/>
          <w:sz w:val="24"/>
          <w:szCs w:val="24"/>
        </w:rPr>
        <w:t xml:space="preserve">B.Sc CPT Project : Researched sedentary lifestyle risks among IT professionals and recommended preventive workplace wellness strategies </w:t>
      </w:r>
    </w:p>
    <w:p w14:paraId="70E8E773" w14:textId="77777777" w:rsidR="00AD1A71" w:rsidRPr="001D035B" w:rsidRDefault="00AD1A71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35B">
        <w:rPr>
          <w:rFonts w:ascii="Times New Roman" w:hAnsi="Times New Roman" w:cs="Times New Roman"/>
          <w:sz w:val="24"/>
          <w:szCs w:val="24"/>
        </w:rPr>
        <w:t>Nirmiti Precision Pvt. Ltd</w:t>
      </w:r>
      <w:r w:rsidR="007F21DC" w:rsidRPr="001D035B">
        <w:rPr>
          <w:rFonts w:ascii="Times New Roman" w:hAnsi="Times New Roman" w:cs="Times New Roman"/>
          <w:sz w:val="24"/>
          <w:szCs w:val="24"/>
        </w:rPr>
        <w:t xml:space="preserve"> </w:t>
      </w:r>
      <w:r w:rsidRPr="001D035B">
        <w:rPr>
          <w:rFonts w:ascii="Times New Roman" w:hAnsi="Times New Roman" w:cs="Times New Roman"/>
          <w:sz w:val="24"/>
          <w:szCs w:val="24"/>
        </w:rPr>
        <w:t>: Analysed financial data to propose customer retention strategies and improve long-term profitability</w:t>
      </w:r>
    </w:p>
    <w:p w14:paraId="32041D8A" w14:textId="77777777" w:rsidR="00D56207" w:rsidRPr="001D035B" w:rsidRDefault="007F21DC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35B">
        <w:rPr>
          <w:rFonts w:ascii="Times New Roman" w:hAnsi="Times New Roman" w:cs="Times New Roman"/>
          <w:sz w:val="24"/>
          <w:szCs w:val="24"/>
        </w:rPr>
        <w:t xml:space="preserve">Sakthi Spring Forms Pvt.Ltd </w:t>
      </w:r>
      <w:r w:rsidR="00AD1A71" w:rsidRPr="001D035B">
        <w:rPr>
          <w:rFonts w:ascii="Times New Roman" w:hAnsi="Times New Roman" w:cs="Times New Roman"/>
          <w:sz w:val="24"/>
          <w:szCs w:val="24"/>
        </w:rPr>
        <w:t>: Evaluated employee skills and suggested training strategies t</w:t>
      </w:r>
      <w:r w:rsidR="00BE1063">
        <w:rPr>
          <w:rFonts w:ascii="Times New Roman" w:hAnsi="Times New Roman" w:cs="Times New Roman"/>
          <w:sz w:val="24"/>
          <w:szCs w:val="24"/>
        </w:rPr>
        <w:t>o enhance workforce productivit</w:t>
      </w:r>
    </w:p>
    <w:p w14:paraId="62EE0D39" w14:textId="77777777" w:rsidR="00AD1A71" w:rsidRPr="007F21DC" w:rsidRDefault="00AD1A71" w:rsidP="007F21D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F21DC">
        <w:rPr>
          <w:rFonts w:ascii="Times New Roman" w:hAnsi="Times New Roman" w:cs="Times New Roman"/>
          <w:b/>
          <w:bCs/>
          <w:sz w:val="28"/>
          <w:szCs w:val="28"/>
          <w:u w:val="single"/>
        </w:rPr>
        <w:t>EDU</w:t>
      </w:r>
      <w:r w:rsidR="007F21DC" w:rsidRPr="007F21DC">
        <w:rPr>
          <w:rFonts w:ascii="Times New Roman" w:hAnsi="Times New Roman" w:cs="Times New Roman"/>
          <w:b/>
          <w:bCs/>
          <w:sz w:val="28"/>
          <w:szCs w:val="28"/>
          <w:u w:val="single"/>
        </w:rPr>
        <w:t>CA</w:t>
      </w:r>
      <w:r w:rsidRPr="007F21D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TION : </w:t>
      </w:r>
    </w:p>
    <w:p w14:paraId="617E3898" w14:textId="77777777" w:rsidR="001D035B" w:rsidRPr="001D035B" w:rsidRDefault="00AD1A71" w:rsidP="007F21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35B">
        <w:rPr>
          <w:rFonts w:ascii="Times New Roman" w:hAnsi="Times New Roman" w:cs="Times New Roman"/>
          <w:sz w:val="28"/>
          <w:szCs w:val="28"/>
        </w:rPr>
        <w:t xml:space="preserve">Thirumalai Engineering College                                                                     </w:t>
      </w:r>
      <w:r w:rsidR="001D035B" w:rsidRPr="001D03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424E06D8" w14:textId="77777777" w:rsidR="001D035B" w:rsidRPr="001D035B" w:rsidRDefault="00AD1A71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35B">
        <w:rPr>
          <w:rFonts w:ascii="Times New Roman" w:hAnsi="Times New Roman" w:cs="Times New Roman"/>
          <w:sz w:val="24"/>
          <w:szCs w:val="24"/>
        </w:rPr>
        <w:t xml:space="preserve"> (2023 </w:t>
      </w:r>
      <w:r w:rsidR="007F21DC" w:rsidRPr="001D035B">
        <w:rPr>
          <w:rFonts w:ascii="Times New Roman" w:hAnsi="Times New Roman" w:cs="Times New Roman"/>
          <w:sz w:val="24"/>
          <w:szCs w:val="24"/>
        </w:rPr>
        <w:t xml:space="preserve">- </w:t>
      </w:r>
      <w:r w:rsidRPr="001D035B">
        <w:rPr>
          <w:rFonts w:ascii="Times New Roman" w:hAnsi="Times New Roman" w:cs="Times New Roman"/>
          <w:sz w:val="24"/>
          <w:szCs w:val="24"/>
        </w:rPr>
        <w:t>2025)</w:t>
      </w:r>
    </w:p>
    <w:p w14:paraId="46696E53" w14:textId="77777777" w:rsidR="00AD1A71" w:rsidRPr="001D035B" w:rsidRDefault="00902AA7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35B">
        <w:rPr>
          <w:rFonts w:ascii="Times New Roman" w:hAnsi="Times New Roman" w:cs="Times New Roman"/>
          <w:sz w:val="24"/>
          <w:szCs w:val="24"/>
        </w:rPr>
        <w:t>MBA (Human Resource in Finance</w:t>
      </w:r>
      <w:r w:rsidR="00AD1A71" w:rsidRPr="001D035B">
        <w:rPr>
          <w:rFonts w:ascii="Times New Roman" w:hAnsi="Times New Roman" w:cs="Times New Roman"/>
          <w:sz w:val="24"/>
          <w:szCs w:val="24"/>
        </w:rPr>
        <w:t xml:space="preserve">) </w:t>
      </w:r>
      <w:r w:rsidRPr="001D035B">
        <w:rPr>
          <w:rFonts w:ascii="Times New Roman" w:hAnsi="Times New Roman" w:cs="Times New Roman"/>
          <w:sz w:val="24"/>
          <w:szCs w:val="24"/>
        </w:rPr>
        <w:t>–</w:t>
      </w:r>
      <w:r w:rsidR="00AD1A71" w:rsidRPr="001D035B">
        <w:rPr>
          <w:rFonts w:ascii="Times New Roman" w:hAnsi="Times New Roman" w:cs="Times New Roman"/>
          <w:sz w:val="24"/>
          <w:szCs w:val="24"/>
        </w:rPr>
        <w:t xml:space="preserve"> </w:t>
      </w:r>
      <w:r w:rsidRPr="001D035B">
        <w:rPr>
          <w:rFonts w:ascii="Times New Roman" w:hAnsi="Times New Roman" w:cs="Times New Roman"/>
          <w:sz w:val="24"/>
          <w:szCs w:val="24"/>
        </w:rPr>
        <w:t xml:space="preserve">Awaiting for Graduation </w:t>
      </w:r>
    </w:p>
    <w:p w14:paraId="55BA4888" w14:textId="77777777" w:rsidR="00AD1A71" w:rsidRPr="001D035B" w:rsidRDefault="00AD1A71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35B">
        <w:rPr>
          <w:rFonts w:ascii="Times New Roman" w:hAnsi="Times New Roman" w:cs="Times New Roman"/>
          <w:sz w:val="28"/>
          <w:szCs w:val="28"/>
        </w:rPr>
        <w:t xml:space="preserve">DR MGR Educational And Research Institute                                                                               </w:t>
      </w:r>
    </w:p>
    <w:p w14:paraId="667D7633" w14:textId="77777777" w:rsidR="00AD1A71" w:rsidRPr="001D035B" w:rsidRDefault="00902AA7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35B">
        <w:rPr>
          <w:rFonts w:ascii="Times New Roman" w:hAnsi="Times New Roman" w:cs="Times New Roman"/>
          <w:sz w:val="24"/>
          <w:szCs w:val="24"/>
        </w:rPr>
        <w:t>B.Sc (</w:t>
      </w:r>
      <w:r w:rsidR="00AD1A71" w:rsidRPr="001D035B">
        <w:rPr>
          <w:rFonts w:ascii="Times New Roman" w:hAnsi="Times New Roman" w:cs="Times New Roman"/>
          <w:sz w:val="24"/>
          <w:szCs w:val="24"/>
        </w:rPr>
        <w:t>Cardiac Perfus</w:t>
      </w:r>
      <w:r w:rsidRPr="001D035B">
        <w:rPr>
          <w:rFonts w:ascii="Times New Roman" w:hAnsi="Times New Roman" w:cs="Times New Roman"/>
          <w:sz w:val="24"/>
          <w:szCs w:val="24"/>
        </w:rPr>
        <w:t>ion Technology</w:t>
      </w:r>
      <w:r w:rsidR="00AD1A71" w:rsidRPr="001D035B">
        <w:rPr>
          <w:rFonts w:ascii="Times New Roman" w:hAnsi="Times New Roman" w:cs="Times New Roman"/>
          <w:sz w:val="24"/>
          <w:szCs w:val="24"/>
        </w:rPr>
        <w:t xml:space="preserve">) </w:t>
      </w:r>
      <w:r w:rsidRPr="001D035B">
        <w:rPr>
          <w:rFonts w:ascii="Times New Roman" w:hAnsi="Times New Roman" w:cs="Times New Roman"/>
          <w:sz w:val="24"/>
          <w:szCs w:val="24"/>
        </w:rPr>
        <w:t>– 60 %</w:t>
      </w:r>
    </w:p>
    <w:p w14:paraId="762C78D6" w14:textId="77777777" w:rsidR="00902AA7" w:rsidRPr="001D035B" w:rsidRDefault="00902AA7" w:rsidP="007F21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035B">
        <w:rPr>
          <w:rFonts w:ascii="Times New Roman" w:hAnsi="Times New Roman" w:cs="Times New Roman"/>
          <w:sz w:val="28"/>
          <w:szCs w:val="28"/>
        </w:rPr>
        <w:t>Christ King Matriculation Higher Secondary School</w:t>
      </w:r>
      <w:r w:rsidRPr="001D035B">
        <w:rPr>
          <w:rFonts w:ascii="Times New Roman" w:hAnsi="Times New Roman" w:cs="Times New Roman"/>
          <w:sz w:val="24"/>
          <w:szCs w:val="24"/>
        </w:rPr>
        <w:t xml:space="preserve"> </w:t>
      </w:r>
      <w:r w:rsidR="001D035B" w:rsidRPr="001D035B">
        <w:rPr>
          <w:rFonts w:ascii="Times New Roman" w:hAnsi="Times New Roman" w:cs="Times New Roman"/>
          <w:sz w:val="24"/>
          <w:szCs w:val="24"/>
        </w:rPr>
        <w:t xml:space="preserve">      </w:t>
      </w:r>
      <w:r w:rsidRPr="001D035B">
        <w:rPr>
          <w:rFonts w:ascii="Times New Roman" w:hAnsi="Times New Roman" w:cs="Times New Roman"/>
          <w:sz w:val="24"/>
          <w:szCs w:val="24"/>
        </w:rPr>
        <w:t>Std X – 88 %</w:t>
      </w:r>
    </w:p>
    <w:p w14:paraId="2324A2AE" w14:textId="77777777" w:rsidR="00902AA7" w:rsidRPr="001D035B" w:rsidRDefault="00902AA7" w:rsidP="007F21D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D035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SKILLS : </w:t>
      </w:r>
    </w:p>
    <w:p w14:paraId="4F81A721" w14:textId="77777777" w:rsidR="00902AA7" w:rsidRDefault="00902AA7" w:rsidP="007F21DC">
      <w:pPr>
        <w:spacing w:line="360" w:lineRule="auto"/>
      </w:pPr>
      <w:r>
        <w:t>• Medical Coding &amp; Clinical Documentation (ICD-10-CM, CPT, HCPCS)</w:t>
      </w:r>
    </w:p>
    <w:p w14:paraId="3BF5867D" w14:textId="77777777" w:rsidR="00902AA7" w:rsidRDefault="00902AA7" w:rsidP="007F21DC">
      <w:pPr>
        <w:spacing w:line="360" w:lineRule="auto"/>
      </w:pPr>
      <w:r>
        <w:t>• Healthcare Operations &amp; Revenue Cycle Understanding</w:t>
      </w:r>
    </w:p>
    <w:p w14:paraId="553539A8" w14:textId="77777777" w:rsidR="00902AA7" w:rsidRDefault="00902AA7" w:rsidP="007F21DC">
      <w:pPr>
        <w:spacing w:line="360" w:lineRule="auto"/>
      </w:pPr>
      <w:r>
        <w:t>• Data Analysis &amp; Attention to Detail</w:t>
      </w:r>
    </w:p>
    <w:p w14:paraId="75F1D079" w14:textId="77777777" w:rsidR="00902AA7" w:rsidRDefault="00902AA7" w:rsidP="007F21DC">
      <w:pPr>
        <w:spacing w:line="360" w:lineRule="auto"/>
      </w:pPr>
      <w:r>
        <w:t>• HR Operations, Training &amp; Skill Development</w:t>
      </w:r>
    </w:p>
    <w:p w14:paraId="58D7A81E" w14:textId="77777777" w:rsidR="00902AA7" w:rsidRDefault="00902AA7" w:rsidP="007F21DC">
      <w:pPr>
        <w:spacing w:line="360" w:lineRule="auto"/>
      </w:pPr>
      <w:r>
        <w:t>• Process Improvement &amp; Strategic Problem Solving</w:t>
      </w:r>
    </w:p>
    <w:p w14:paraId="645971F8" w14:textId="77777777" w:rsidR="00902AA7" w:rsidRDefault="00902AA7" w:rsidP="007F21DC">
      <w:pPr>
        <w:spacing w:line="360" w:lineRule="auto"/>
      </w:pPr>
    </w:p>
    <w:p w14:paraId="56762696" w14:textId="77777777" w:rsidR="00AD1A71" w:rsidRPr="001D035B" w:rsidRDefault="00784FD9" w:rsidP="007F21D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D035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CERTIFICATIONS : </w:t>
      </w:r>
    </w:p>
    <w:p w14:paraId="0DB32D20" w14:textId="77777777" w:rsidR="00784FD9" w:rsidRDefault="00784FD9" w:rsidP="007F21DC">
      <w:pPr>
        <w:spacing w:line="360" w:lineRule="auto"/>
      </w:pPr>
      <w:r>
        <w:t>Medical Coding Professional – TN Skill (Med learn Vision Healthcare Solutions)</w:t>
      </w:r>
    </w:p>
    <w:p w14:paraId="2DD6D5EE" w14:textId="77777777" w:rsidR="00784FD9" w:rsidRDefault="00784FD9" w:rsidP="007F21DC">
      <w:pPr>
        <w:spacing w:line="360" w:lineRule="auto"/>
      </w:pPr>
      <w:r>
        <w:t xml:space="preserve"> Internship – Dr. MGR Educational &amp; Research Institute </w:t>
      </w:r>
    </w:p>
    <w:p w14:paraId="25D9D2DF" w14:textId="77777777" w:rsidR="00784FD9" w:rsidRDefault="00784FD9" w:rsidP="007F21DC">
      <w:pPr>
        <w:spacing w:line="360" w:lineRule="auto"/>
      </w:pPr>
      <w:r>
        <w:t xml:space="preserve">Financial Strategies for Customer Retention – MBA Project (Nirmiti Precision Pvt. Ltd.) – </w:t>
      </w:r>
      <w:r w:rsidR="00BA3E25">
        <w:t>(</w:t>
      </w:r>
      <w:r>
        <w:t>Jan 25</w:t>
      </w:r>
      <w:r w:rsidR="00BA3E25">
        <w:t xml:space="preserve"> to May 2025) </w:t>
      </w:r>
      <w:r>
        <w:t xml:space="preserve"> </w:t>
      </w:r>
    </w:p>
    <w:p w14:paraId="307B6C76" w14:textId="77777777" w:rsidR="00BA3E25" w:rsidRDefault="00BA3E25" w:rsidP="007F21DC">
      <w:pPr>
        <w:spacing w:line="360" w:lineRule="auto"/>
      </w:pPr>
    </w:p>
    <w:p w14:paraId="09FCAE3B" w14:textId="77777777" w:rsidR="00BA3E25" w:rsidRPr="001D035B" w:rsidRDefault="00BA3E25" w:rsidP="007F21D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D035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ACHIEVEMENTS &amp; AWARDS :  </w:t>
      </w:r>
    </w:p>
    <w:p w14:paraId="3DB4CC39" w14:textId="77777777" w:rsidR="00BA3E25" w:rsidRDefault="00BA3E25" w:rsidP="007F21DC">
      <w:pPr>
        <w:spacing w:line="360" w:lineRule="auto"/>
      </w:pPr>
      <w:r>
        <w:t>Presented research at Heticon’18 International Conference on Healthcare Technology.</w:t>
      </w:r>
    </w:p>
    <w:p w14:paraId="5C0B88C9" w14:textId="77777777" w:rsidR="00BA3E25" w:rsidRDefault="00BA3E25" w:rsidP="007F21DC">
      <w:pPr>
        <w:spacing w:line="360" w:lineRule="auto"/>
      </w:pPr>
      <w:r>
        <w:t xml:space="preserve"> Completed Skill Development &amp; Workforce Evaluation Project at Sakthi Spring Forms Pvt. Ltd.</w:t>
      </w:r>
    </w:p>
    <w:p w14:paraId="418B7E4E" w14:textId="77777777" w:rsidR="00BA3E25" w:rsidRDefault="00BA3E25" w:rsidP="007F21DC">
      <w:pPr>
        <w:spacing w:line="360" w:lineRule="auto"/>
      </w:pPr>
      <w:r>
        <w:t xml:space="preserve"> TN Skill Certified Medical Coding Professional – </w:t>
      </w:r>
      <w:r w:rsidR="007F21DC">
        <w:t xml:space="preserve">Training done at </w:t>
      </w:r>
      <w:r>
        <w:t xml:space="preserve">Med Learn vision </w:t>
      </w:r>
      <w:r w:rsidR="007F21DC">
        <w:t xml:space="preserve">healthcare solutions private limited </w:t>
      </w:r>
    </w:p>
    <w:p w14:paraId="1F7956C5" w14:textId="77777777" w:rsidR="00784FD9" w:rsidRDefault="00784FD9" w:rsidP="007F21DC">
      <w:pPr>
        <w:spacing w:line="360" w:lineRule="auto"/>
      </w:pPr>
    </w:p>
    <w:sectPr w:rsidR="00784FD9" w:rsidSect="00374627">
      <w:footerReference w:type="default" r:id="rId9"/>
      <w:pgSz w:w="12240" w:h="15840"/>
      <w:pgMar w:top="1008" w:right="1008" w:bottom="1152" w:left="1008" w:header="57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51554" w14:textId="77777777" w:rsidR="0096592C" w:rsidRDefault="0096592C">
      <w:pPr>
        <w:spacing w:after="0"/>
      </w:pPr>
      <w:r>
        <w:separator/>
      </w:r>
    </w:p>
  </w:endnote>
  <w:endnote w:type="continuationSeparator" w:id="0">
    <w:p w14:paraId="00327C90" w14:textId="77777777" w:rsidR="0096592C" w:rsidRDefault="009659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617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AE4EAA" w14:textId="77777777" w:rsidR="00394A6D" w:rsidRDefault="007D00B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44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18653" w14:textId="77777777" w:rsidR="0096592C" w:rsidRDefault="0096592C">
      <w:pPr>
        <w:spacing w:after="0"/>
      </w:pPr>
      <w:r>
        <w:separator/>
      </w:r>
    </w:p>
  </w:footnote>
  <w:footnote w:type="continuationSeparator" w:id="0">
    <w:p w14:paraId="66493A6E" w14:textId="77777777" w:rsidR="0096592C" w:rsidRDefault="009659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9CC47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39D60330"/>
    <w:multiLevelType w:val="multilevel"/>
    <w:tmpl w:val="867E0FF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274139">
    <w:abstractNumId w:val="9"/>
  </w:num>
  <w:num w:numId="2" w16cid:durableId="179242862">
    <w:abstractNumId w:val="9"/>
    <w:lvlOverride w:ilvl="0">
      <w:startOverride w:val="1"/>
    </w:lvlOverride>
  </w:num>
  <w:num w:numId="3" w16cid:durableId="287275259">
    <w:abstractNumId w:val="9"/>
    <w:lvlOverride w:ilvl="0">
      <w:startOverride w:val="1"/>
    </w:lvlOverride>
  </w:num>
  <w:num w:numId="4" w16cid:durableId="1631282876">
    <w:abstractNumId w:val="9"/>
    <w:lvlOverride w:ilvl="0">
      <w:startOverride w:val="1"/>
    </w:lvlOverride>
  </w:num>
  <w:num w:numId="5" w16cid:durableId="1006009936">
    <w:abstractNumId w:val="7"/>
  </w:num>
  <w:num w:numId="6" w16cid:durableId="1530684196">
    <w:abstractNumId w:val="6"/>
  </w:num>
  <w:num w:numId="7" w16cid:durableId="1741904185">
    <w:abstractNumId w:val="5"/>
  </w:num>
  <w:num w:numId="8" w16cid:durableId="1212963593">
    <w:abstractNumId w:val="4"/>
  </w:num>
  <w:num w:numId="9" w16cid:durableId="484392359">
    <w:abstractNumId w:val="8"/>
  </w:num>
  <w:num w:numId="10" w16cid:durableId="2063602421">
    <w:abstractNumId w:val="3"/>
  </w:num>
  <w:num w:numId="11" w16cid:durableId="1219823028">
    <w:abstractNumId w:val="2"/>
  </w:num>
  <w:num w:numId="12" w16cid:durableId="1711539380">
    <w:abstractNumId w:val="1"/>
  </w:num>
  <w:num w:numId="13" w16cid:durableId="678703079">
    <w:abstractNumId w:val="0"/>
  </w:num>
  <w:num w:numId="14" w16cid:durableId="1017343561">
    <w:abstractNumId w:val="10"/>
  </w:num>
  <w:num w:numId="15" w16cid:durableId="343671711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516846170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 w16cid:durableId="1054350057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413743247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2122725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attachedTemplate r:id="rId1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7DA"/>
    <w:rsid w:val="001D035B"/>
    <w:rsid w:val="00374627"/>
    <w:rsid w:val="00394A6D"/>
    <w:rsid w:val="003F19B9"/>
    <w:rsid w:val="004476A1"/>
    <w:rsid w:val="005114E7"/>
    <w:rsid w:val="005A1FA3"/>
    <w:rsid w:val="005E5E55"/>
    <w:rsid w:val="00616068"/>
    <w:rsid w:val="006B44EE"/>
    <w:rsid w:val="006E401C"/>
    <w:rsid w:val="007312CB"/>
    <w:rsid w:val="0077621B"/>
    <w:rsid w:val="00784FD9"/>
    <w:rsid w:val="007963CE"/>
    <w:rsid w:val="007B783B"/>
    <w:rsid w:val="007D00B3"/>
    <w:rsid w:val="007F21DC"/>
    <w:rsid w:val="008916B6"/>
    <w:rsid w:val="008E10EB"/>
    <w:rsid w:val="00902AA7"/>
    <w:rsid w:val="0096592C"/>
    <w:rsid w:val="009763C8"/>
    <w:rsid w:val="00A8131A"/>
    <w:rsid w:val="00AD1A71"/>
    <w:rsid w:val="00B769EE"/>
    <w:rsid w:val="00BA3E25"/>
    <w:rsid w:val="00BE1063"/>
    <w:rsid w:val="00C57E43"/>
    <w:rsid w:val="00C72B59"/>
    <w:rsid w:val="00CC75DB"/>
    <w:rsid w:val="00D33143"/>
    <w:rsid w:val="00D56207"/>
    <w:rsid w:val="00D765AF"/>
    <w:rsid w:val="00DD4208"/>
    <w:rsid w:val="00E26C33"/>
    <w:rsid w:val="00EA2B92"/>
    <w:rsid w:val="00FA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42F2DC"/>
  <w15:chartTrackingRefBased/>
  <w15:docId w15:val="{6F6F2231-E94E-46AE-AF6A-942B8BAC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207"/>
  </w:style>
  <w:style w:type="paragraph" w:styleId="Heading1">
    <w:name w:val="heading 1"/>
    <w:basedOn w:val="Normal"/>
    <w:link w:val="Heading1Char"/>
    <w:uiPriority w:val="9"/>
    <w:qFormat/>
    <w:rsid w:val="00D56207"/>
    <w:pPr>
      <w:keepNext/>
      <w:keepLines/>
      <w:spacing w:before="400" w:after="60"/>
      <w:contextualSpacing/>
      <w:outlineLvl w:val="0"/>
    </w:pPr>
    <w:rPr>
      <w:rFonts w:asciiTheme="majorHAnsi" w:eastAsiaTheme="majorEastAsia" w:hAnsiTheme="majorHAnsi" w:cstheme="majorBidi"/>
      <w:b/>
      <w:color w:val="4E4E4E" w:themeColor="accent1" w:themeTint="BF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D56207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75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75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E0E0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pPr>
      <w:numPr>
        <w:numId w:val="14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141414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auto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character" w:customStyle="1" w:styleId="Heading1Char">
    <w:name w:val="Heading 1 Char"/>
    <w:basedOn w:val="DefaultParagraphFont"/>
    <w:link w:val="Heading1"/>
    <w:uiPriority w:val="9"/>
    <w:rsid w:val="00D56207"/>
    <w:rPr>
      <w:rFonts w:asciiTheme="majorHAnsi" w:eastAsiaTheme="majorEastAsia" w:hAnsiTheme="majorHAnsi" w:cstheme="majorBidi"/>
      <w:b/>
      <w:color w:val="4E4E4E" w:themeColor="accent1" w:themeTint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6207"/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Bibliography">
    <w:name w:val="Bibliography"/>
    <w:basedOn w:val="Normal"/>
    <w:next w:val="Normal"/>
    <w:uiPriority w:val="37"/>
    <w:semiHidden/>
    <w:unhideWhenUsed/>
    <w:rsid w:val="00CC75DB"/>
  </w:style>
  <w:style w:type="paragraph" w:styleId="BlockText">
    <w:name w:val="Block Text"/>
    <w:basedOn w:val="Normal"/>
    <w:uiPriority w:val="99"/>
    <w:semiHidden/>
    <w:unhideWhenUsed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C75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C75DB"/>
  </w:style>
  <w:style w:type="paragraph" w:styleId="BodyText2">
    <w:name w:val="Body Text 2"/>
    <w:basedOn w:val="Normal"/>
    <w:link w:val="BodyText2Char"/>
    <w:uiPriority w:val="99"/>
    <w:semiHidden/>
    <w:unhideWhenUsed/>
    <w:rsid w:val="00CC75D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C75DB"/>
  </w:style>
  <w:style w:type="paragraph" w:styleId="BodyText3">
    <w:name w:val="Body Text 3"/>
    <w:basedOn w:val="Normal"/>
    <w:link w:val="BodyText3Char"/>
    <w:uiPriority w:val="99"/>
    <w:semiHidden/>
    <w:unhideWhenUsed/>
    <w:rsid w:val="00CC75D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C75D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C75D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75D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75D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C75D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75D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75D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C75DB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C75D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5DB"/>
    <w:rPr>
      <w:b/>
      <w:bCs/>
      <w:color w:val="auto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unhideWhenUsed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75D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C75DB"/>
  </w:style>
  <w:style w:type="character" w:styleId="Emphasis">
    <w:name w:val="Emphasis"/>
    <w:basedOn w:val="DefaultParagraphFont"/>
    <w:uiPriority w:val="20"/>
    <w:semiHidden/>
    <w:unhideWhenUsed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75D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5DB"/>
    <w:rPr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CC75DB"/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75DB"/>
    <w:rPr>
      <w:rFonts w:asciiTheme="majorHAnsi" w:eastAsiaTheme="majorEastAsia" w:hAnsiTheme="majorHAnsi" w:cstheme="majorBidi"/>
      <w:i/>
      <w:iCs/>
      <w:color w:val="0E0E0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5DB"/>
    <w:rPr>
      <w:rFonts w:asciiTheme="majorHAnsi" w:eastAsiaTheme="majorEastAsia" w:hAnsiTheme="majorHAnsi" w:cstheme="majorBidi"/>
      <w:color w:val="0E0E0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5DB"/>
    <w:rPr>
      <w:rFonts w:asciiTheme="majorHAnsi" w:eastAsiaTheme="majorEastAsia" w:hAnsiTheme="majorHAnsi" w:cstheme="majorBidi"/>
      <w:color w:val="0909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5DB"/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5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5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C75DB"/>
  </w:style>
  <w:style w:type="paragraph" w:styleId="HTMLAddress">
    <w:name w:val="HTML Address"/>
    <w:basedOn w:val="Normal"/>
    <w:link w:val="HTMLAddressChar"/>
    <w:uiPriority w:val="99"/>
    <w:semiHidden/>
    <w:unhideWhenUsed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C75D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75D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75DB"/>
    <w:rPr>
      <w:i/>
      <w:iCs/>
    </w:rPr>
  </w:style>
  <w:style w:type="character" w:styleId="Hyperlink">
    <w:name w:val="Hyperlink"/>
    <w:basedOn w:val="DefaultParagraphFont"/>
    <w:uiPriority w:val="99"/>
    <w:unhideWhenUsed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C75DB"/>
    <w:rPr>
      <w:i/>
      <w:iCs/>
      <w:color w:val="141414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C75D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75D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75D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75D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75DB"/>
    <w:pPr>
      <w:spacing w:after="120"/>
      <w:ind w:left="1415"/>
      <w:contextualSpacing/>
    </w:pPr>
  </w:style>
  <w:style w:type="paragraph" w:styleId="ListNumber">
    <w:name w:val="List Number"/>
    <w:basedOn w:val="Normal"/>
    <w:uiPriority w:val="12"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C75D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C75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C75DB"/>
  </w:style>
  <w:style w:type="character" w:styleId="PageNumber">
    <w:name w:val="page number"/>
    <w:basedOn w:val="DefaultParagraphFont"/>
    <w:uiPriority w:val="99"/>
    <w:semiHidden/>
    <w:unhideWhenUsed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75D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C75DB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1">
    <w:name w:val="Smart Hyperlink1"/>
    <w:basedOn w:val="DefaultParagraphFont"/>
    <w:uiPriority w:val="99"/>
    <w:semiHidden/>
    <w:unhideWhenUsed/>
    <w:rsid w:val="00CC75DB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semiHidden/>
    <w:unhideWhenUsed/>
    <w:qFormat/>
    <w:rsid w:val="00CC75D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3"/>
    <w:semiHidden/>
    <w:rsid w:val="00CC75DB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75DB"/>
    <w:pPr>
      <w:spacing w:before="240" w:after="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16B6"/>
    <w:rPr>
      <w:color w:val="5F5F5F" w:themeColor="accent5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purushoth97@g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glossaryDocument" Target="glossary/document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p\AppData\Roaming\Microsoft\Templates\ATS%20bold%20classic%20resume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D6FE35F0D944C19EF6648FCAC65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739F3-B4BB-4C1F-8390-A4150407E283}"/>
      </w:docPartPr>
      <w:docPartBody>
        <w:p w:rsidR="00B5368B" w:rsidRDefault="0010670F">
          <w:pPr>
            <w:pStyle w:val="35D6FE35F0D944C19EF6648FCAC65C1E"/>
          </w:pPr>
          <w: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panose1 w:val="020B0004020202020204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0F"/>
    <w:rsid w:val="0010670F"/>
    <w:rsid w:val="00B5368B"/>
    <w:rsid w:val="00E2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D6FE35F0D944C19EF6648FCAC65C1E">
    <w:name w:val="35D6FE35F0D944C19EF6648FCAC65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D8CE7-4C8D-4FFF-B65F-0DC36B6496C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ATS%20bold%20classic%20resume.dotx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Purushothaman B</dc:creator>
  <cp:keywords/>
  <dc:description>PURUSHOTHAMAN B</dc:description>
  <cp:lastModifiedBy>Purushothaman B</cp:lastModifiedBy>
  <cp:revision>2</cp:revision>
  <dcterms:created xsi:type="dcterms:W3CDTF">2026-02-11T12:59:00Z</dcterms:created>
  <dcterms:modified xsi:type="dcterms:W3CDTF">2026-02-11T12:59:00Z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